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page" w:tblpX="2704" w:tblpY="568"/>
        <w:tblW w:w="7805" w:type="dxa"/>
        <w:tblLayout w:type="fixed"/>
        <w:tblLook w:val="01E0" w:firstRow="1" w:lastRow="1" w:firstColumn="1" w:lastColumn="1" w:noHBand="0" w:noVBand="0"/>
      </w:tblPr>
      <w:tblGrid>
        <w:gridCol w:w="3345"/>
        <w:gridCol w:w="1956"/>
        <w:gridCol w:w="2504"/>
      </w:tblGrid>
      <w:tr w:rsidR="00EE324D" w14:paraId="71C06647" w14:textId="77777777" w:rsidTr="6B2E27AE">
        <w:tc>
          <w:tcPr>
            <w:tcW w:w="3345" w:type="dxa"/>
          </w:tcPr>
          <w:p w14:paraId="5161501C" w14:textId="77777777" w:rsidR="00EE324D" w:rsidRDefault="00EE324D" w:rsidP="00005C0A">
            <w:pPr>
              <w:pStyle w:val="Brevhuvud"/>
            </w:pPr>
          </w:p>
        </w:tc>
        <w:tc>
          <w:tcPr>
            <w:tcW w:w="1956" w:type="dxa"/>
          </w:tcPr>
          <w:p w14:paraId="1D4B22D5" w14:textId="77777777" w:rsidR="00EE324D" w:rsidRDefault="00EE324D" w:rsidP="00005C0A">
            <w:pPr>
              <w:pStyle w:val="Brevhuvud"/>
            </w:pPr>
          </w:p>
        </w:tc>
        <w:tc>
          <w:tcPr>
            <w:tcW w:w="2504" w:type="dxa"/>
          </w:tcPr>
          <w:p w14:paraId="668404FE" w14:textId="77777777" w:rsidR="00EE324D" w:rsidRDefault="00EE324D" w:rsidP="00005C0A">
            <w:pPr>
              <w:pStyle w:val="Brevhuvud"/>
            </w:pPr>
          </w:p>
        </w:tc>
      </w:tr>
      <w:tr w:rsidR="004C3503" w14:paraId="2F23CC5B" w14:textId="77777777" w:rsidTr="6B2E27AE">
        <w:tc>
          <w:tcPr>
            <w:tcW w:w="3345" w:type="dxa"/>
          </w:tcPr>
          <w:p w14:paraId="7D20A21B" w14:textId="77777777" w:rsidR="004C3503" w:rsidRDefault="6B2E27AE" w:rsidP="00005C0A">
            <w:pPr>
              <w:pStyle w:val="Brevhuvud"/>
            </w:pPr>
            <w:r>
              <w:t>ENHET/HANDLÄGGARE</w:t>
            </w:r>
          </w:p>
        </w:tc>
        <w:tc>
          <w:tcPr>
            <w:tcW w:w="1956" w:type="dxa"/>
          </w:tcPr>
          <w:p w14:paraId="67F7F0CC" w14:textId="77777777" w:rsidR="004C3503" w:rsidRDefault="6B2E27AE" w:rsidP="00005C0A">
            <w:pPr>
              <w:pStyle w:val="Brevhuvud"/>
            </w:pPr>
            <w:r>
              <w:t>DATUM</w:t>
            </w:r>
          </w:p>
        </w:tc>
        <w:tc>
          <w:tcPr>
            <w:tcW w:w="2504" w:type="dxa"/>
          </w:tcPr>
          <w:p w14:paraId="2DDDC037" w14:textId="77777777" w:rsidR="004C3503" w:rsidRDefault="6B2E27AE" w:rsidP="00005C0A">
            <w:pPr>
              <w:pStyle w:val="Brevhuvud"/>
            </w:pPr>
            <w:r>
              <w:t>DIARIENUMMER</w:t>
            </w:r>
          </w:p>
        </w:tc>
      </w:tr>
      <w:tr w:rsidR="004C3503" w14:paraId="258C47B0" w14:textId="77777777" w:rsidTr="6B2E27AE">
        <w:tc>
          <w:tcPr>
            <w:tcW w:w="3345" w:type="dxa"/>
          </w:tcPr>
          <w:p w14:paraId="0B6398C0" w14:textId="4E3CE3E8" w:rsidR="004C3503" w:rsidRDefault="6B2E27AE" w:rsidP="00005C0A">
            <w:r>
              <w:t>Dan Mattsson</w:t>
            </w:r>
          </w:p>
        </w:tc>
        <w:tc>
          <w:tcPr>
            <w:tcW w:w="1956" w:type="dxa"/>
          </w:tcPr>
          <w:p w14:paraId="06E7C17D" w14:textId="6CC76E7A" w:rsidR="004C3503" w:rsidRDefault="6B2E27AE" w:rsidP="00005C0A">
            <w:r>
              <w:t>1/11–201</w:t>
            </w:r>
            <w:r w:rsidR="008C187D">
              <w:t>8</w:t>
            </w:r>
          </w:p>
        </w:tc>
        <w:tc>
          <w:tcPr>
            <w:tcW w:w="2504" w:type="dxa"/>
          </w:tcPr>
          <w:p w14:paraId="03F693AF" w14:textId="77777777" w:rsidR="004C3503" w:rsidRDefault="004C3503" w:rsidP="00005C0A"/>
        </w:tc>
      </w:tr>
      <w:tr w:rsidR="004C3503" w14:paraId="382B586D" w14:textId="77777777" w:rsidTr="6B2E27AE">
        <w:tc>
          <w:tcPr>
            <w:tcW w:w="3345" w:type="dxa"/>
          </w:tcPr>
          <w:p w14:paraId="11A6FDBD" w14:textId="77777777" w:rsidR="004C3503" w:rsidRDefault="004C3503" w:rsidP="00005C0A">
            <w:pPr>
              <w:pStyle w:val="Brevhuvud"/>
            </w:pPr>
          </w:p>
        </w:tc>
        <w:tc>
          <w:tcPr>
            <w:tcW w:w="1956" w:type="dxa"/>
          </w:tcPr>
          <w:p w14:paraId="4E60E41F" w14:textId="77777777" w:rsidR="004C3503" w:rsidRDefault="6B2E27AE" w:rsidP="00005C0A">
            <w:pPr>
              <w:pStyle w:val="Brevhuvud"/>
            </w:pPr>
            <w:r>
              <w:t>ERT DATUM</w:t>
            </w:r>
          </w:p>
        </w:tc>
        <w:tc>
          <w:tcPr>
            <w:tcW w:w="2504" w:type="dxa"/>
          </w:tcPr>
          <w:p w14:paraId="761C5665" w14:textId="77777777" w:rsidR="004C3503" w:rsidRDefault="6B2E27AE" w:rsidP="00005C0A">
            <w:pPr>
              <w:pStyle w:val="Brevhuvud"/>
            </w:pPr>
            <w:r>
              <w:t>ER REFERENS</w:t>
            </w:r>
          </w:p>
        </w:tc>
      </w:tr>
      <w:tr w:rsidR="004C3503" w14:paraId="1079DC1C" w14:textId="77777777" w:rsidTr="6B2E27AE">
        <w:tc>
          <w:tcPr>
            <w:tcW w:w="3345" w:type="dxa"/>
          </w:tcPr>
          <w:p w14:paraId="71EC31A0" w14:textId="77777777" w:rsidR="004C3503" w:rsidRDefault="004C3503" w:rsidP="00005C0A"/>
        </w:tc>
        <w:tc>
          <w:tcPr>
            <w:tcW w:w="1956" w:type="dxa"/>
          </w:tcPr>
          <w:p w14:paraId="0D38B3C6" w14:textId="77777777" w:rsidR="004C3503" w:rsidRDefault="004C3503" w:rsidP="00005C0A"/>
        </w:tc>
        <w:tc>
          <w:tcPr>
            <w:tcW w:w="2504" w:type="dxa"/>
          </w:tcPr>
          <w:p w14:paraId="53557517" w14:textId="77777777" w:rsidR="004C3503" w:rsidRDefault="004C3503" w:rsidP="00005C0A"/>
        </w:tc>
      </w:tr>
    </w:tbl>
    <w:p w14:paraId="2DFDCF1A" w14:textId="77777777" w:rsidR="004C3503" w:rsidRDefault="004C3503"/>
    <w:p w14:paraId="7CFEE35F" w14:textId="77777777" w:rsidR="004C3503" w:rsidRDefault="004C3503" w:rsidP="00DD4CA4"/>
    <w:p w14:paraId="5965A5ED" w14:textId="56B8F1AE" w:rsidR="00DD4CA4" w:rsidRDefault="6B2E27AE" w:rsidP="000B7E1D">
      <w:pPr>
        <w:framePr w:w="4309" w:h="990" w:hSpace="142" w:wrap="around" w:vAnchor="page" w:hAnchor="page" w:x="1494" w:y="2176"/>
      </w:pPr>
      <w:r>
        <w:t>Till medlemsorganisationer i LO-distriktet i Småland och Blekinge</w:t>
      </w:r>
    </w:p>
    <w:p w14:paraId="2B9B5D06" w14:textId="77777777" w:rsidR="004C3503" w:rsidRDefault="004C3503" w:rsidP="00DD4CA4"/>
    <w:p w14:paraId="024C868D" w14:textId="77777777" w:rsidR="004C3503" w:rsidRDefault="004C3503" w:rsidP="00DD4CA4"/>
    <w:p w14:paraId="027ED73C" w14:textId="1F6B8DF2" w:rsidR="004C3503" w:rsidRDefault="004C3503" w:rsidP="00DD4CA4">
      <w:pPr>
        <w:sectPr w:rsidR="004C3503" w:rsidSect="00092FF1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pgSz w:w="11907" w:h="16840" w:code="9"/>
          <w:pgMar w:top="1418" w:right="1418" w:bottom="1418" w:left="1418" w:header="709" w:footer="340" w:gutter="0"/>
          <w:cols w:space="708"/>
          <w:titlePg/>
          <w:docGrid w:linePitch="360"/>
        </w:sectPr>
      </w:pPr>
    </w:p>
    <w:p w14:paraId="5713C2C1" w14:textId="77777777" w:rsidR="004C3503" w:rsidRDefault="004C3503" w:rsidP="00DD4CA4"/>
    <w:p w14:paraId="2C235B88" w14:textId="77777777" w:rsidR="004C3503" w:rsidRDefault="004C3503" w:rsidP="00DD4CA4"/>
    <w:p w14:paraId="5F14626A" w14:textId="1CE1A572" w:rsidR="004C3503" w:rsidRDefault="004C3503" w:rsidP="00DD4CA4"/>
    <w:p w14:paraId="4810AAF0" w14:textId="7D2CEC91" w:rsidR="00E00305" w:rsidRDefault="6B2E27AE" w:rsidP="6B2E27AE">
      <w:pPr>
        <w:pStyle w:val="Rubrik2"/>
        <w:rPr>
          <w:rFonts w:ascii="Times New Roman" w:hAnsi="Times New Roman" w:cs="Times New Roman"/>
          <w:sz w:val="28"/>
        </w:rPr>
      </w:pPr>
      <w:r w:rsidRPr="6B2E27AE">
        <w:rPr>
          <w:rFonts w:ascii="Times New Roman" w:hAnsi="Times New Roman" w:cs="Times New Roman"/>
          <w:sz w:val="28"/>
        </w:rPr>
        <w:t>Nomineringsanmodan LO-facken i kommunerna</w:t>
      </w:r>
      <w:r w:rsidR="008C187D">
        <w:rPr>
          <w:rFonts w:ascii="Times New Roman" w:hAnsi="Times New Roman" w:cs="Times New Roman"/>
          <w:sz w:val="28"/>
        </w:rPr>
        <w:t xml:space="preserve"> inför 2019</w:t>
      </w:r>
    </w:p>
    <w:p w14:paraId="3DD003CA" w14:textId="77777777" w:rsidR="009920D6" w:rsidRPr="009920D6" w:rsidRDefault="009920D6" w:rsidP="009920D6"/>
    <w:p w14:paraId="2190CE07" w14:textId="77777777" w:rsidR="008C187D" w:rsidRDefault="008C187D" w:rsidP="6B2E27AE">
      <w:pPr>
        <w:pStyle w:val="paragraph"/>
        <w:textAlignment w:val="baseline"/>
        <w:rPr>
          <w:rStyle w:val="eop"/>
        </w:rPr>
      </w:pPr>
    </w:p>
    <w:p w14:paraId="5EDBAFEC" w14:textId="757A8E17" w:rsidR="00D24288" w:rsidRDefault="000B6BC5" w:rsidP="6B2E27AE">
      <w:pPr>
        <w:pStyle w:val="paragraph"/>
        <w:textAlignment w:val="baseline"/>
        <w:rPr>
          <w:rStyle w:val="eop"/>
        </w:rPr>
      </w:pPr>
      <w:r>
        <w:rPr>
          <w:rStyle w:val="eop"/>
        </w:rPr>
        <w:t xml:space="preserve">LO-facken i kommunerna är </w:t>
      </w:r>
      <w:r w:rsidR="007333B8">
        <w:rPr>
          <w:rStyle w:val="eop"/>
        </w:rPr>
        <w:t xml:space="preserve">LO-förbundens gemensamma plattform för det lokala arbetet som utgår från kommunerna. Inom Småland och Blekinge har vi 38 kommuner och ambitionen är att ha ett verksamt lokalt LO-fack i varje kommun. Under 2018 som är det första året med ny </w:t>
      </w:r>
      <w:r w:rsidR="00D24288">
        <w:rPr>
          <w:rStyle w:val="eop"/>
        </w:rPr>
        <w:t>organisation</w:t>
      </w:r>
      <w:r w:rsidR="007333B8">
        <w:rPr>
          <w:rStyle w:val="eop"/>
        </w:rPr>
        <w:t xml:space="preserve"> klarar vi tillsammans att vara verksamma i över </w:t>
      </w:r>
      <w:r w:rsidR="00D24288">
        <w:rPr>
          <w:rStyle w:val="eop"/>
        </w:rPr>
        <w:t xml:space="preserve">32 kommuner och </w:t>
      </w:r>
      <w:r w:rsidR="005933E6">
        <w:rPr>
          <w:rStyle w:val="eop"/>
        </w:rPr>
        <w:t xml:space="preserve">samlar </w:t>
      </w:r>
      <w:r w:rsidR="00D24288">
        <w:rPr>
          <w:rStyle w:val="eop"/>
        </w:rPr>
        <w:t>över 200 ledamöter</w:t>
      </w:r>
      <w:r w:rsidR="005933E6">
        <w:rPr>
          <w:rStyle w:val="eop"/>
        </w:rPr>
        <w:t>.</w:t>
      </w:r>
    </w:p>
    <w:p w14:paraId="08D561C5" w14:textId="77777777" w:rsidR="005933E6" w:rsidRDefault="005933E6" w:rsidP="6B2E27AE">
      <w:pPr>
        <w:pStyle w:val="paragraph"/>
        <w:textAlignment w:val="baseline"/>
        <w:rPr>
          <w:rStyle w:val="eop"/>
        </w:rPr>
      </w:pPr>
    </w:p>
    <w:p w14:paraId="18BE0C76" w14:textId="6B4E302B" w:rsidR="00236AA8" w:rsidRDefault="005933E6" w:rsidP="00236AA8">
      <w:pPr>
        <w:pStyle w:val="paragraph"/>
        <w:textAlignment w:val="baseline"/>
        <w:rPr>
          <w:rStyle w:val="eop"/>
        </w:rPr>
      </w:pPr>
      <w:r>
        <w:rPr>
          <w:rStyle w:val="eop"/>
        </w:rPr>
        <w:t>Det är nu dags för att nominera till de lokala uppdragen i LO-facken i kommunerna.</w:t>
      </w:r>
      <w:r w:rsidR="00D942EE">
        <w:rPr>
          <w:rStyle w:val="eop"/>
        </w:rPr>
        <w:t xml:space="preserve"> Mandatperioden för uppdragen sträcker sig över kalenderåret 2</w:t>
      </w:r>
      <w:r w:rsidR="00236AA8">
        <w:rPr>
          <w:rStyle w:val="eop"/>
        </w:rPr>
        <w:t xml:space="preserve">019. </w:t>
      </w:r>
      <w:r w:rsidR="00236AA8" w:rsidRPr="6B2E27AE">
        <w:rPr>
          <w:rStyle w:val="eop"/>
        </w:rPr>
        <w:t>Det innebär en egen nomineringsomgång till LO-facken i kommunerna. För övriga uppdrag i LO-distriktet kommer särskild nomineringsanmodan i samband med kallelsen till årsmötet.</w:t>
      </w:r>
    </w:p>
    <w:p w14:paraId="6C5B229A" w14:textId="3A8E610D" w:rsidR="009920D6" w:rsidRDefault="009920D6" w:rsidP="00E00305">
      <w:pPr>
        <w:pStyle w:val="paragraph"/>
        <w:textAlignment w:val="baseline"/>
        <w:rPr>
          <w:rStyle w:val="eop"/>
        </w:rPr>
      </w:pPr>
    </w:p>
    <w:p w14:paraId="2C7AA68D" w14:textId="77777777" w:rsidR="001059C3" w:rsidRDefault="6B2E27AE" w:rsidP="6B2E27AE">
      <w:pPr>
        <w:pStyle w:val="paragraph"/>
        <w:textAlignment w:val="baseline"/>
        <w:rPr>
          <w:rStyle w:val="eop"/>
        </w:rPr>
      </w:pPr>
      <w:r w:rsidRPr="6B2E27AE">
        <w:rPr>
          <w:rStyle w:val="eop"/>
        </w:rPr>
        <w:t>Vi öppnar härmed upp för nomineringar till LO-facken i kommunerna inf</w:t>
      </w:r>
      <w:r w:rsidR="00E665B4">
        <w:rPr>
          <w:rStyle w:val="eop"/>
        </w:rPr>
        <w:t xml:space="preserve">ör 2019. Det är </w:t>
      </w:r>
      <w:r w:rsidRPr="6B2E27AE">
        <w:rPr>
          <w:rStyle w:val="eop"/>
        </w:rPr>
        <w:t xml:space="preserve">LO-distriktets styrelse som på förslag från valberedningen utser ledamöter till LO-facken. </w:t>
      </w:r>
    </w:p>
    <w:p w14:paraId="51BADC8E" w14:textId="77777777" w:rsidR="001059C3" w:rsidRDefault="001059C3" w:rsidP="6B2E27AE">
      <w:pPr>
        <w:pStyle w:val="paragraph"/>
        <w:textAlignment w:val="baseline"/>
        <w:rPr>
          <w:rStyle w:val="eop"/>
        </w:rPr>
      </w:pPr>
    </w:p>
    <w:p w14:paraId="62722DF7" w14:textId="1B967401" w:rsidR="009651C4" w:rsidRDefault="001059C3" w:rsidP="6B2E27AE">
      <w:pPr>
        <w:pStyle w:val="paragraph"/>
        <w:textAlignment w:val="baseline"/>
        <w:rPr>
          <w:rStyle w:val="eop"/>
        </w:rPr>
      </w:pPr>
      <w:r>
        <w:rPr>
          <w:rStyle w:val="eop"/>
        </w:rPr>
        <w:t xml:space="preserve">Det är viktigt att vi </w:t>
      </w:r>
      <w:r w:rsidR="005E76AD">
        <w:rPr>
          <w:rStyle w:val="eop"/>
        </w:rPr>
        <w:t xml:space="preserve">kommunicerar med våra lokala företrädare så att vi får in nomineringar. </w:t>
      </w:r>
      <w:r w:rsidR="00A805DE">
        <w:rPr>
          <w:rStyle w:val="eop"/>
        </w:rPr>
        <w:t xml:space="preserve">Vi bifogar till respektive medlemsorganisation en förteckning över </w:t>
      </w:r>
      <w:r w:rsidR="00577303">
        <w:rPr>
          <w:rStyle w:val="eop"/>
        </w:rPr>
        <w:t>vilka som är valda</w:t>
      </w:r>
      <w:r w:rsidR="00760A0B">
        <w:rPr>
          <w:rStyle w:val="eop"/>
        </w:rPr>
        <w:t xml:space="preserve"> per brev med anledning av GDPR</w:t>
      </w:r>
      <w:r w:rsidR="00577303">
        <w:rPr>
          <w:rStyle w:val="eop"/>
        </w:rPr>
        <w:t xml:space="preserve">. </w:t>
      </w:r>
      <w:r w:rsidR="6B2E27AE" w:rsidRPr="6B2E27AE">
        <w:rPr>
          <w:rStyle w:val="eop"/>
        </w:rPr>
        <w:t>För att vi ska få en bredare rekryteringsbas har vi i samråd med medlemsorganisationerna öppnat upp för att man som förtroendevald ska kunna förse valberedningen med förslag på lämpliga personer till LO-facken. De namnen kommer sedan kommuniceras med berörd medlemsorganisation som får avgöra ifall personen ska nomineras innan man blir valbar då det endast är medlemsorganisationer som har en formell nomineringsrätt.</w:t>
      </w:r>
    </w:p>
    <w:p w14:paraId="0416DD68" w14:textId="77777777" w:rsidR="009651C4" w:rsidRDefault="6B2E27AE" w:rsidP="6B2E27AE">
      <w:pPr>
        <w:pStyle w:val="paragraph"/>
        <w:textAlignment w:val="baseline"/>
        <w:rPr>
          <w:rStyle w:val="eop"/>
        </w:rPr>
      </w:pPr>
      <w:r w:rsidRPr="6B2E27AE">
        <w:rPr>
          <w:rStyle w:val="eop"/>
        </w:rPr>
        <w:t>Uppdragen man kan nominera till är ledamot samt ordförande i LO-facken.</w:t>
      </w:r>
    </w:p>
    <w:p w14:paraId="74297E2B" w14:textId="6BA6AA65" w:rsidR="00480453" w:rsidRDefault="00480453" w:rsidP="00E00305">
      <w:pPr>
        <w:pStyle w:val="paragraph"/>
        <w:textAlignment w:val="baseline"/>
        <w:rPr>
          <w:rStyle w:val="eop"/>
        </w:rPr>
      </w:pPr>
    </w:p>
    <w:p w14:paraId="239CF019" w14:textId="77777777" w:rsidR="00613715" w:rsidRDefault="00613715" w:rsidP="009920D6">
      <w:pPr>
        <w:pStyle w:val="paragraph"/>
        <w:textAlignment w:val="baseline"/>
        <w:rPr>
          <w:rStyle w:val="eop"/>
          <w:b/>
          <w:i/>
        </w:rPr>
      </w:pPr>
    </w:p>
    <w:p w14:paraId="3B21541F" w14:textId="197A3DF2" w:rsidR="009920D6" w:rsidRDefault="6B2E27AE" w:rsidP="6B2E27AE">
      <w:pPr>
        <w:pStyle w:val="paragraph"/>
        <w:textAlignment w:val="baseline"/>
        <w:rPr>
          <w:rStyle w:val="eop"/>
        </w:rPr>
      </w:pPr>
      <w:r w:rsidRPr="6B2E27AE">
        <w:rPr>
          <w:rStyle w:val="eop"/>
          <w:b/>
          <w:bCs/>
          <w:i/>
          <w:iCs/>
        </w:rPr>
        <w:t>Nomineringen sänds till LO-distriktet</w:t>
      </w:r>
      <w:r w:rsidR="008179FF">
        <w:rPr>
          <w:rStyle w:val="eop"/>
          <w:b/>
          <w:bCs/>
          <w:i/>
          <w:iCs/>
        </w:rPr>
        <w:t xml:space="preserve"> </w:t>
      </w:r>
      <w:r w:rsidR="00E37CC9">
        <w:rPr>
          <w:rStyle w:val="eop"/>
          <w:b/>
          <w:bCs/>
          <w:i/>
          <w:iCs/>
        </w:rPr>
        <w:t>senast den 11</w:t>
      </w:r>
      <w:r w:rsidRPr="6B2E27AE">
        <w:rPr>
          <w:rStyle w:val="eop"/>
          <w:b/>
          <w:bCs/>
          <w:i/>
          <w:iCs/>
        </w:rPr>
        <w:t>/1–201</w:t>
      </w:r>
      <w:r w:rsidR="004B6FC7">
        <w:rPr>
          <w:rStyle w:val="eop"/>
          <w:b/>
          <w:bCs/>
          <w:i/>
          <w:iCs/>
        </w:rPr>
        <w:t>9</w:t>
      </w:r>
      <w:r w:rsidRPr="6B2E27AE">
        <w:rPr>
          <w:rStyle w:val="eop"/>
        </w:rPr>
        <w:t>. Se särskild bilaga om vilka uppgifter som ska vara med i nomineringen. Valen kommer ske vi</w:t>
      </w:r>
      <w:r w:rsidR="004B6FC7">
        <w:rPr>
          <w:rStyle w:val="eop"/>
        </w:rPr>
        <w:t>d LO-distriktets styrelsemöte 17/1 2019</w:t>
      </w:r>
      <w:r w:rsidRPr="6B2E27AE">
        <w:rPr>
          <w:rStyle w:val="eop"/>
        </w:rPr>
        <w:t>.</w:t>
      </w:r>
    </w:p>
    <w:p w14:paraId="3BFC3F0F" w14:textId="77777777" w:rsidR="009920D6" w:rsidRDefault="009920D6" w:rsidP="009920D6">
      <w:pPr>
        <w:pStyle w:val="paragraph"/>
        <w:textAlignment w:val="baseline"/>
        <w:rPr>
          <w:rStyle w:val="eop"/>
        </w:rPr>
      </w:pPr>
    </w:p>
    <w:p w14:paraId="6D35BCBA" w14:textId="419B1C67" w:rsidR="00744ECB" w:rsidRDefault="1CAFA02E" w:rsidP="005F71E2">
      <w:pPr>
        <w:pStyle w:val="paragraph"/>
        <w:textAlignment w:val="baseline"/>
      </w:pPr>
      <w:r w:rsidRPr="1CAFA02E">
        <w:rPr>
          <w:rStyle w:val="eop"/>
        </w:rPr>
        <w:t xml:space="preserve">Uppstartsmöten för LO-facken i kommunerna kommer ske under veckorna </w:t>
      </w:r>
      <w:proofErr w:type="gramStart"/>
      <w:r w:rsidRPr="1CAFA02E">
        <w:rPr>
          <w:rStyle w:val="eop"/>
        </w:rPr>
        <w:t>6-8</w:t>
      </w:r>
      <w:proofErr w:type="gramEnd"/>
      <w:r w:rsidRPr="1CAFA02E">
        <w:rPr>
          <w:rStyle w:val="eop"/>
        </w:rPr>
        <w:t xml:space="preserve">. </w:t>
      </w:r>
      <w:r w:rsidR="6B2E27AE">
        <w:br/>
      </w:r>
      <w:r w:rsidRPr="1CAFA02E">
        <w:rPr>
          <w:rStyle w:val="eop"/>
        </w:rPr>
        <w:t>Mer information kommer i senare utskick.</w:t>
      </w:r>
    </w:p>
    <w:p w14:paraId="72F16A3A" w14:textId="77777777" w:rsidR="00744ECB" w:rsidRDefault="00744ECB" w:rsidP="00DD4CA4"/>
    <w:p w14:paraId="6E8C4268" w14:textId="3336E558" w:rsidR="000B7E1D" w:rsidRDefault="6B2E27AE" w:rsidP="00DD4CA4">
      <w:r>
        <w:t>Med vänliga hälsningar</w:t>
      </w:r>
      <w:bookmarkStart w:id="0" w:name="_GoBack"/>
      <w:bookmarkEnd w:id="0"/>
    </w:p>
    <w:p w14:paraId="7C1B9507" w14:textId="4C9E0458" w:rsidR="000B7E1D" w:rsidRDefault="6B2E27AE" w:rsidP="00DD4CA4">
      <w:r>
        <w:t>LO-DISTRIKTET I SMÅLAND OCH BLEKINGE</w:t>
      </w:r>
    </w:p>
    <w:p w14:paraId="65198F30" w14:textId="77777777" w:rsidR="000B7E1D" w:rsidRDefault="000B7E1D" w:rsidP="00DD4CA4"/>
    <w:p w14:paraId="3B80EC35" w14:textId="189FA65B" w:rsidR="000B7E1D" w:rsidRPr="0006694B" w:rsidRDefault="6B2E27AE" w:rsidP="0006694B">
      <w:r>
        <w:t>Dan Mattsson</w:t>
      </w:r>
      <w:r w:rsidR="000B7E1D">
        <w:br/>
      </w:r>
      <w:r>
        <w:t>Ombudsman och kassör</w:t>
      </w:r>
    </w:p>
    <w:sectPr w:rsidR="000B7E1D" w:rsidRPr="0006694B" w:rsidSect="00DD4CA4">
      <w:headerReference w:type="even" r:id="rId16"/>
      <w:headerReference w:type="default" r:id="rId17"/>
      <w:footerReference w:type="default" r:id="rId18"/>
      <w:headerReference w:type="first" r:id="rId19"/>
      <w:type w:val="continuous"/>
      <w:pgSz w:w="11907" w:h="16840" w:code="9"/>
      <w:pgMar w:top="141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CFE767" w14:textId="77777777" w:rsidR="00B74809" w:rsidRDefault="00B74809">
      <w:r>
        <w:separator/>
      </w:r>
    </w:p>
  </w:endnote>
  <w:endnote w:type="continuationSeparator" w:id="0">
    <w:p w14:paraId="05F915DD" w14:textId="77777777" w:rsidR="00B74809" w:rsidRDefault="00B748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ling Roman">
    <w:altName w:val="Cambria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1EE6B4" w14:textId="77777777" w:rsidR="009876C2" w:rsidRDefault="009876C2">
    <w:pPr>
      <w:pStyle w:val="Sidfot"/>
      <w:tabs>
        <w:tab w:val="clear" w:pos="4320"/>
        <w:tab w:val="left" w:pos="4440"/>
      </w:tabs>
    </w:pPr>
    <w:r>
      <w:tab/>
    </w:r>
    <w:r>
      <w:rPr>
        <w:noProof/>
      </w:rPr>
      <w:drawing>
        <wp:inline distT="0" distB="0" distL="0" distR="0" wp14:anchorId="4F2C25CA" wp14:editId="6BB2A8DF">
          <wp:extent cx="1781175" cy="1057275"/>
          <wp:effectExtent l="0" t="0" r="9525" b="9525"/>
          <wp:docPr id="2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rutnt"/>
      <w:tblW w:w="1017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778"/>
      <w:gridCol w:w="4395"/>
    </w:tblGrid>
    <w:tr w:rsidR="009876C2" w14:paraId="68C6021B" w14:textId="77777777" w:rsidTr="6B2E27AE">
      <w:tc>
        <w:tcPr>
          <w:tcW w:w="5778" w:type="dxa"/>
        </w:tcPr>
        <w:p w14:paraId="4893042F" w14:textId="77777777" w:rsidR="009876C2" w:rsidRPr="009876C2" w:rsidRDefault="009876C2" w:rsidP="001206C2">
          <w:pPr>
            <w:pStyle w:val="Sidfot"/>
            <w:rPr>
              <w:sz w:val="16"/>
              <w:szCs w:val="16"/>
            </w:rPr>
          </w:pPr>
        </w:p>
      </w:tc>
      <w:tc>
        <w:tcPr>
          <w:tcW w:w="4395" w:type="dxa"/>
        </w:tcPr>
        <w:p w14:paraId="4B146726" w14:textId="0D5F1359" w:rsidR="009876C2" w:rsidRPr="009876C2" w:rsidRDefault="6B2E27AE" w:rsidP="6B2E27AE">
          <w:pPr>
            <w:pStyle w:val="Sidfot"/>
            <w:rPr>
              <w:sz w:val="16"/>
              <w:szCs w:val="16"/>
            </w:rPr>
          </w:pPr>
          <w:r w:rsidRPr="6B2E27AE">
            <w:rPr>
              <w:sz w:val="16"/>
              <w:szCs w:val="16"/>
            </w:rPr>
            <w:t xml:space="preserve">POSTADRESS </w:t>
          </w:r>
          <w:proofErr w:type="spellStart"/>
          <w:r w:rsidRPr="6B2E27AE">
            <w:rPr>
              <w:sz w:val="16"/>
              <w:szCs w:val="16"/>
            </w:rPr>
            <w:t>Liedbergsgatan</w:t>
          </w:r>
          <w:proofErr w:type="spellEnd"/>
          <w:r w:rsidRPr="6B2E27AE">
            <w:rPr>
              <w:sz w:val="16"/>
              <w:szCs w:val="16"/>
            </w:rPr>
            <w:t xml:space="preserve"> 6, 352 31 Växjö</w:t>
          </w:r>
        </w:p>
      </w:tc>
    </w:tr>
    <w:tr w:rsidR="009876C2" w14:paraId="0956E3DA" w14:textId="77777777" w:rsidTr="6B2E27AE">
      <w:tc>
        <w:tcPr>
          <w:tcW w:w="5778" w:type="dxa"/>
        </w:tcPr>
        <w:p w14:paraId="0F4BB5D4" w14:textId="77777777" w:rsidR="009876C2" w:rsidRPr="009876C2" w:rsidRDefault="009876C2" w:rsidP="001206C2">
          <w:pPr>
            <w:pStyle w:val="Sidfot"/>
            <w:rPr>
              <w:sz w:val="16"/>
              <w:szCs w:val="16"/>
            </w:rPr>
          </w:pPr>
        </w:p>
      </w:tc>
      <w:tc>
        <w:tcPr>
          <w:tcW w:w="4395" w:type="dxa"/>
        </w:tcPr>
        <w:p w14:paraId="668B4EB2" w14:textId="77777777" w:rsidR="009876C2" w:rsidRPr="009876C2" w:rsidRDefault="6B2E27AE" w:rsidP="6B2E27AE">
          <w:pPr>
            <w:pStyle w:val="Sidfot"/>
            <w:rPr>
              <w:sz w:val="16"/>
              <w:szCs w:val="16"/>
            </w:rPr>
          </w:pPr>
          <w:r w:rsidRPr="6B2E27AE">
            <w:rPr>
              <w:sz w:val="16"/>
              <w:szCs w:val="16"/>
            </w:rPr>
            <w:t>TELEFON 0470- 100 70</w:t>
          </w:r>
        </w:p>
      </w:tc>
    </w:tr>
    <w:tr w:rsidR="009876C2" w:rsidRPr="008179FF" w14:paraId="6EAE05FD" w14:textId="77777777" w:rsidTr="6B2E27AE">
      <w:tc>
        <w:tcPr>
          <w:tcW w:w="5778" w:type="dxa"/>
        </w:tcPr>
        <w:p w14:paraId="656FC5DC" w14:textId="77777777" w:rsidR="009876C2" w:rsidRPr="009876C2" w:rsidRDefault="009876C2" w:rsidP="001206C2">
          <w:pPr>
            <w:pStyle w:val="Sidfot"/>
            <w:rPr>
              <w:sz w:val="16"/>
              <w:szCs w:val="16"/>
            </w:rPr>
          </w:pPr>
        </w:p>
      </w:tc>
      <w:tc>
        <w:tcPr>
          <w:tcW w:w="4395" w:type="dxa"/>
        </w:tcPr>
        <w:p w14:paraId="0C067473" w14:textId="77777777" w:rsidR="009876C2" w:rsidRPr="001F03BC" w:rsidRDefault="6B2E27AE" w:rsidP="6B2E27AE">
          <w:pPr>
            <w:pStyle w:val="Sidfot"/>
            <w:rPr>
              <w:sz w:val="16"/>
              <w:szCs w:val="16"/>
              <w:lang w:val="en-US"/>
            </w:rPr>
          </w:pPr>
          <w:r w:rsidRPr="6B2E27AE">
            <w:rPr>
              <w:sz w:val="16"/>
              <w:szCs w:val="16"/>
              <w:lang w:val="en-US"/>
            </w:rPr>
            <w:t xml:space="preserve">E-POST lo-smalandblekinge@lo.se    </w:t>
          </w:r>
        </w:p>
      </w:tc>
    </w:tr>
    <w:tr w:rsidR="009876C2" w:rsidRPr="00092FF1" w14:paraId="2170CFDA" w14:textId="77777777" w:rsidTr="6B2E27AE">
      <w:tc>
        <w:tcPr>
          <w:tcW w:w="5778" w:type="dxa"/>
        </w:tcPr>
        <w:p w14:paraId="2528AD2E" w14:textId="77777777" w:rsidR="009876C2" w:rsidRPr="001F03BC" w:rsidRDefault="009876C2" w:rsidP="001206C2">
          <w:pPr>
            <w:pStyle w:val="Sidfot"/>
            <w:rPr>
              <w:sz w:val="16"/>
              <w:szCs w:val="16"/>
              <w:lang w:val="en-US"/>
            </w:rPr>
          </w:pPr>
        </w:p>
      </w:tc>
      <w:tc>
        <w:tcPr>
          <w:tcW w:w="4395" w:type="dxa"/>
        </w:tcPr>
        <w:p w14:paraId="24887157" w14:textId="7704996A" w:rsidR="009876C2" w:rsidRPr="004859CD" w:rsidRDefault="6B2E27AE" w:rsidP="6B2E27AE">
          <w:pPr>
            <w:pStyle w:val="Sidfot"/>
            <w:rPr>
              <w:sz w:val="16"/>
              <w:szCs w:val="16"/>
            </w:rPr>
          </w:pPr>
          <w:r w:rsidRPr="6B2E27AE">
            <w:rPr>
              <w:sz w:val="16"/>
              <w:szCs w:val="16"/>
            </w:rPr>
            <w:t>HEMSIDA smalandblekinge.lo.se</w:t>
          </w:r>
        </w:p>
      </w:tc>
    </w:tr>
    <w:tr w:rsidR="009876C2" w:rsidRPr="00092FF1" w14:paraId="2484B5C6" w14:textId="77777777" w:rsidTr="6B2E27AE">
      <w:tc>
        <w:tcPr>
          <w:tcW w:w="5778" w:type="dxa"/>
        </w:tcPr>
        <w:p w14:paraId="7FE2AF57" w14:textId="77777777" w:rsidR="009876C2" w:rsidRPr="009876C2" w:rsidRDefault="009876C2" w:rsidP="001206C2">
          <w:pPr>
            <w:pStyle w:val="Sidfot"/>
            <w:rPr>
              <w:sz w:val="16"/>
              <w:szCs w:val="16"/>
            </w:rPr>
          </w:pPr>
        </w:p>
      </w:tc>
      <w:tc>
        <w:tcPr>
          <w:tcW w:w="4395" w:type="dxa"/>
        </w:tcPr>
        <w:p w14:paraId="366D91F2" w14:textId="77777777" w:rsidR="009876C2" w:rsidRPr="004859CD" w:rsidRDefault="6B2E27AE" w:rsidP="6B2E27AE">
          <w:pPr>
            <w:pStyle w:val="Sidfot"/>
            <w:rPr>
              <w:sz w:val="16"/>
              <w:szCs w:val="16"/>
            </w:rPr>
          </w:pPr>
          <w:r w:rsidRPr="6B2E27AE">
            <w:rPr>
              <w:sz w:val="16"/>
              <w:szCs w:val="16"/>
            </w:rPr>
            <w:t xml:space="preserve">ORGANISATIONSNUMMER </w:t>
          </w:r>
          <w:proofErr w:type="gramStart"/>
          <w:r w:rsidRPr="6B2E27AE">
            <w:rPr>
              <w:sz w:val="16"/>
              <w:szCs w:val="16"/>
            </w:rPr>
            <w:t>835001-1121</w:t>
          </w:r>
          <w:proofErr w:type="gramEnd"/>
        </w:p>
      </w:tc>
    </w:tr>
    <w:tr w:rsidR="009876C2" w:rsidRPr="00092FF1" w14:paraId="58C74098" w14:textId="77777777" w:rsidTr="6B2E27AE">
      <w:tc>
        <w:tcPr>
          <w:tcW w:w="5778" w:type="dxa"/>
        </w:tcPr>
        <w:p w14:paraId="123E4400" w14:textId="77777777" w:rsidR="009876C2" w:rsidRPr="009876C2" w:rsidRDefault="009876C2" w:rsidP="001206C2">
          <w:pPr>
            <w:pStyle w:val="Sidfot"/>
            <w:rPr>
              <w:sz w:val="16"/>
              <w:szCs w:val="16"/>
            </w:rPr>
          </w:pPr>
        </w:p>
      </w:tc>
      <w:tc>
        <w:tcPr>
          <w:tcW w:w="4395" w:type="dxa"/>
        </w:tcPr>
        <w:p w14:paraId="79C36A05" w14:textId="77777777" w:rsidR="009876C2" w:rsidRPr="004859CD" w:rsidRDefault="6B2E27AE" w:rsidP="6B2E27AE">
          <w:pPr>
            <w:pStyle w:val="Sidfot"/>
            <w:rPr>
              <w:sz w:val="16"/>
              <w:szCs w:val="16"/>
            </w:rPr>
          </w:pPr>
          <w:r w:rsidRPr="6B2E27AE">
            <w:rPr>
              <w:sz w:val="16"/>
              <w:szCs w:val="16"/>
            </w:rPr>
            <w:t xml:space="preserve">BANKGIRO </w:t>
          </w:r>
          <w:proofErr w:type="gramStart"/>
          <w:r w:rsidRPr="6B2E27AE">
            <w:rPr>
              <w:sz w:val="16"/>
              <w:szCs w:val="16"/>
            </w:rPr>
            <w:t>5187-8882</w:t>
          </w:r>
          <w:proofErr w:type="gramEnd"/>
        </w:p>
      </w:tc>
    </w:tr>
    <w:tr w:rsidR="009876C2" w:rsidRPr="00092FF1" w14:paraId="251A79FF" w14:textId="77777777" w:rsidTr="6B2E27AE">
      <w:tc>
        <w:tcPr>
          <w:tcW w:w="5778" w:type="dxa"/>
        </w:tcPr>
        <w:p w14:paraId="6F05EDF1" w14:textId="77777777" w:rsidR="009876C2" w:rsidRDefault="009876C2" w:rsidP="001206C2">
          <w:pPr>
            <w:pStyle w:val="Sidfot"/>
          </w:pPr>
        </w:p>
      </w:tc>
      <w:tc>
        <w:tcPr>
          <w:tcW w:w="4395" w:type="dxa"/>
        </w:tcPr>
        <w:p w14:paraId="518637E0" w14:textId="77777777" w:rsidR="009876C2" w:rsidRPr="00092FF1" w:rsidRDefault="6B2E27AE" w:rsidP="6B2E27AE">
          <w:pPr>
            <w:pStyle w:val="Sidfot"/>
            <w:rPr>
              <w:b/>
              <w:bCs/>
            </w:rPr>
          </w:pPr>
          <w:r w:rsidRPr="6B2E27AE">
            <w:rPr>
              <w:b/>
              <w:bCs/>
            </w:rPr>
            <w:t>LO-distriktet i Småland och Blekinge</w:t>
          </w:r>
        </w:p>
      </w:tc>
    </w:tr>
  </w:tbl>
  <w:p w14:paraId="03C6FB84" w14:textId="77777777" w:rsidR="009876C2" w:rsidRPr="00092FF1" w:rsidRDefault="009876C2" w:rsidP="001206C2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193605" w14:textId="77777777" w:rsidR="009876C2" w:rsidRDefault="009876C2">
    <w:pPr>
      <w:pStyle w:val="Sidfot"/>
      <w:tabs>
        <w:tab w:val="clear" w:pos="4320"/>
        <w:tab w:val="left" w:pos="444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09C2B9" w14:textId="77777777" w:rsidR="00B74809" w:rsidRDefault="00B74809">
      <w:r>
        <w:separator/>
      </w:r>
    </w:p>
  </w:footnote>
  <w:footnote w:type="continuationSeparator" w:id="0">
    <w:p w14:paraId="5EF9E617" w14:textId="77777777" w:rsidR="00B74809" w:rsidRDefault="00B748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DD2EA8" w14:textId="77777777" w:rsidR="009876C2" w:rsidRDefault="00B74809">
    <w:pPr>
      <w:pStyle w:val="Sidhuvud"/>
      <w:framePr w:wrap="around" w:vAnchor="text" w:hAnchor="margin" w:xAlign="right" w:y="1"/>
      <w:rPr>
        <w:rStyle w:val="Sidnummer"/>
      </w:rPr>
    </w:pPr>
    <w:r>
      <w:rPr>
        <w:noProof/>
      </w:rPr>
      <w:pict w14:anchorId="255A72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2" type="#_x0000_t75" alt="LO_Kongress2012_A4-brev" style="position:absolute;margin-left:0;margin-top:0;width:595.3pt;height:841.9pt;z-index:-251659776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1" o:title="LO_Kongress2012_A4-brev"/>
          <w10:wrap anchorx="margin" anchory="margin"/>
        </v:shape>
      </w:pict>
    </w:r>
    <w:r w:rsidR="009876C2">
      <w:rPr>
        <w:rStyle w:val="Sidnummer"/>
      </w:rPr>
      <w:fldChar w:fldCharType="begin"/>
    </w:r>
    <w:r w:rsidR="009876C2">
      <w:rPr>
        <w:rStyle w:val="Sidnummer"/>
      </w:rPr>
      <w:instrText xml:space="preserve">PAGE  </w:instrText>
    </w:r>
    <w:r w:rsidR="009876C2">
      <w:rPr>
        <w:rStyle w:val="Sidnummer"/>
      </w:rPr>
      <w:fldChar w:fldCharType="end"/>
    </w:r>
  </w:p>
  <w:p w14:paraId="56538A38" w14:textId="77777777" w:rsidR="009876C2" w:rsidRDefault="009876C2">
    <w:pPr>
      <w:pStyle w:val="Sidhuvud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75DCE1" w14:textId="77777777" w:rsidR="009876C2" w:rsidRDefault="00B74809">
    <w:pPr>
      <w:pStyle w:val="Sidhuvud"/>
      <w:framePr w:wrap="around" w:vAnchor="text" w:hAnchor="margin" w:xAlign="right" w:y="1"/>
      <w:rPr>
        <w:rStyle w:val="Sidnummer"/>
      </w:rPr>
    </w:pPr>
    <w:r>
      <w:rPr>
        <w:noProof/>
      </w:rPr>
      <w:pict w14:anchorId="19D9AF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1" type="#_x0000_t75" alt="LO_Kongress2012_A4-brev" style="position:absolute;margin-left:0;margin-top:0;width:595.3pt;height:841.9pt;z-index:-251660800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1" o:title="LO_Kongress2012_A4-brev"/>
          <w10:wrap anchorx="margin" anchory="margin"/>
        </v:shape>
      </w:pict>
    </w:r>
    <w:r w:rsidR="009876C2">
      <w:rPr>
        <w:rStyle w:val="Sidnummer"/>
      </w:rPr>
      <w:fldChar w:fldCharType="begin"/>
    </w:r>
    <w:r w:rsidR="009876C2">
      <w:rPr>
        <w:rStyle w:val="Sidnummer"/>
      </w:rPr>
      <w:instrText xml:space="preserve">PAGE  </w:instrText>
    </w:r>
    <w:r w:rsidR="009876C2">
      <w:rPr>
        <w:rStyle w:val="Sidnummer"/>
      </w:rPr>
      <w:fldChar w:fldCharType="separate"/>
    </w:r>
    <w:r w:rsidR="009876C2">
      <w:rPr>
        <w:rStyle w:val="Sidnummer"/>
        <w:noProof/>
      </w:rPr>
      <w:t>2</w:t>
    </w:r>
    <w:r w:rsidR="009876C2">
      <w:rPr>
        <w:rStyle w:val="Sidnummer"/>
      </w:rPr>
      <w:fldChar w:fldCharType="end"/>
    </w:r>
  </w:p>
  <w:p w14:paraId="5BA75AE2" w14:textId="77777777" w:rsidR="009876C2" w:rsidRDefault="009876C2">
    <w:pPr>
      <w:pStyle w:val="Sidhuvud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32DCAF" w14:textId="77777777" w:rsidR="009876C2" w:rsidRDefault="009876C2">
    <w:pPr>
      <w:pStyle w:val="Sidhuvud"/>
    </w:pPr>
    <w:r>
      <w:rPr>
        <w:rFonts w:ascii="Verdana" w:hAnsi="Verdana"/>
        <w:noProof/>
        <w:color w:val="6A6A6A"/>
      </w:rPr>
      <w:drawing>
        <wp:inline distT="0" distB="0" distL="0" distR="0" wp14:anchorId="400561D5" wp14:editId="2986F4BC">
          <wp:extent cx="647700" cy="571500"/>
          <wp:effectExtent l="0" t="0" r="0" b="0"/>
          <wp:docPr id="3" name="Bild 1" descr="LO-Distriktet i Jönköpings lä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-Distriktet i Jönköpings lä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93E834" w14:textId="77777777" w:rsidR="009876C2" w:rsidRDefault="00B74809">
    <w:pPr>
      <w:pStyle w:val="Sidhuvud"/>
    </w:pPr>
    <w:r>
      <w:rPr>
        <w:noProof/>
      </w:rPr>
      <w:pict w14:anchorId="396787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" o:spid="_x0000_s2050" type="#_x0000_t75" alt="LO_Kongress2012_A4-brev" style="position:absolute;margin-left:0;margin-top:0;width:595.3pt;height:841.9pt;z-index:-251658752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1" o:title="LO_Kongress2012_A4-brev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B3F939" w14:textId="0CEE2B97" w:rsidR="009876C2" w:rsidRDefault="009876C2">
    <w:pPr>
      <w:pStyle w:val="Sidhuvud"/>
      <w:framePr w:wrap="around" w:vAnchor="text" w:hAnchor="margin" w:xAlign="right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separate"/>
    </w:r>
    <w:r w:rsidR="000B7E1D">
      <w:rPr>
        <w:rStyle w:val="Sidnummer"/>
        <w:noProof/>
      </w:rPr>
      <w:t>2</w:t>
    </w:r>
    <w:r>
      <w:rPr>
        <w:rStyle w:val="Sidnummer"/>
      </w:rPr>
      <w:fldChar w:fldCharType="end"/>
    </w:r>
  </w:p>
  <w:p w14:paraId="5BCF6FA4" w14:textId="617B7931" w:rsidR="009876C2" w:rsidRDefault="6B2E27AE" w:rsidP="00F73B57">
    <w:pPr>
      <w:jc w:val="center"/>
    </w:pPr>
    <w:r w:rsidRPr="6B2E27AE">
      <w:rPr>
        <w:rFonts w:ascii="Arial" w:hAnsi="Arial"/>
        <w:b/>
        <w:bCs/>
        <w:sz w:val="36"/>
        <w:szCs w:val="36"/>
      </w:rPr>
      <w:t>ANMÄLNINGSBLANKETT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068CCA" w14:textId="77777777" w:rsidR="009876C2" w:rsidRDefault="00B74809">
    <w:pPr>
      <w:pStyle w:val="Sidhuvud"/>
    </w:pPr>
    <w:r>
      <w:rPr>
        <w:noProof/>
      </w:rPr>
      <w:pict w14:anchorId="53BE2E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" o:spid="_x0000_s2049" type="#_x0000_t75" alt="LO_Kongress2012_A4-brev" style="position:absolute;margin-left:0;margin-top:0;width:595.3pt;height:841.9pt;z-index:-251657728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1" o:title="LO_Kongress2012_A4-brev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35B19"/>
    <w:multiLevelType w:val="hybridMultilevel"/>
    <w:tmpl w:val="47AAA3D0"/>
    <w:lvl w:ilvl="0" w:tplc="0DDAB4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C43072"/>
    <w:multiLevelType w:val="hybridMultilevel"/>
    <w:tmpl w:val="9AAC2BE6"/>
    <w:lvl w:ilvl="0" w:tplc="041D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114940D5"/>
    <w:multiLevelType w:val="multilevel"/>
    <w:tmpl w:val="D7683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FC658B4"/>
    <w:multiLevelType w:val="hybridMultilevel"/>
    <w:tmpl w:val="53F6630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4635"/>
    <w:rsid w:val="00003445"/>
    <w:rsid w:val="00003C8E"/>
    <w:rsid w:val="00005C0A"/>
    <w:rsid w:val="00007200"/>
    <w:rsid w:val="00016C1A"/>
    <w:rsid w:val="00027F21"/>
    <w:rsid w:val="000304EA"/>
    <w:rsid w:val="00031CC9"/>
    <w:rsid w:val="00032950"/>
    <w:rsid w:val="00036A53"/>
    <w:rsid w:val="000409C6"/>
    <w:rsid w:val="0004185E"/>
    <w:rsid w:val="000430C3"/>
    <w:rsid w:val="00043954"/>
    <w:rsid w:val="000451CF"/>
    <w:rsid w:val="00045F93"/>
    <w:rsid w:val="00046F6D"/>
    <w:rsid w:val="00051545"/>
    <w:rsid w:val="00052069"/>
    <w:rsid w:val="00052B82"/>
    <w:rsid w:val="00054114"/>
    <w:rsid w:val="00055F3F"/>
    <w:rsid w:val="0006694B"/>
    <w:rsid w:val="000676EE"/>
    <w:rsid w:val="00070CE4"/>
    <w:rsid w:val="0007613D"/>
    <w:rsid w:val="0009065E"/>
    <w:rsid w:val="00092FF1"/>
    <w:rsid w:val="00096204"/>
    <w:rsid w:val="000A2C01"/>
    <w:rsid w:val="000B4075"/>
    <w:rsid w:val="000B5296"/>
    <w:rsid w:val="000B6BC5"/>
    <w:rsid w:val="000B7E1D"/>
    <w:rsid w:val="000C03C0"/>
    <w:rsid w:val="000D648E"/>
    <w:rsid w:val="000D68FD"/>
    <w:rsid w:val="000D7929"/>
    <w:rsid w:val="000E32B1"/>
    <w:rsid w:val="000F1530"/>
    <w:rsid w:val="000F24F3"/>
    <w:rsid w:val="000F30B9"/>
    <w:rsid w:val="000F37DB"/>
    <w:rsid w:val="000F5E5E"/>
    <w:rsid w:val="000F744D"/>
    <w:rsid w:val="001059C3"/>
    <w:rsid w:val="00111DEE"/>
    <w:rsid w:val="00111FC7"/>
    <w:rsid w:val="00115C08"/>
    <w:rsid w:val="00117612"/>
    <w:rsid w:val="001206C2"/>
    <w:rsid w:val="00127EDA"/>
    <w:rsid w:val="00134F26"/>
    <w:rsid w:val="001367F6"/>
    <w:rsid w:val="00142376"/>
    <w:rsid w:val="001502FF"/>
    <w:rsid w:val="00151599"/>
    <w:rsid w:val="00152C3A"/>
    <w:rsid w:val="00155616"/>
    <w:rsid w:val="0015635A"/>
    <w:rsid w:val="001632F2"/>
    <w:rsid w:val="001636DB"/>
    <w:rsid w:val="001667F3"/>
    <w:rsid w:val="001746D2"/>
    <w:rsid w:val="00191DEB"/>
    <w:rsid w:val="0019329D"/>
    <w:rsid w:val="00195E76"/>
    <w:rsid w:val="00195FD5"/>
    <w:rsid w:val="001C7F1F"/>
    <w:rsid w:val="001D60DE"/>
    <w:rsid w:val="001D7696"/>
    <w:rsid w:val="001E5258"/>
    <w:rsid w:val="001E7FFE"/>
    <w:rsid w:val="001F03BC"/>
    <w:rsid w:val="001F05AF"/>
    <w:rsid w:val="001F71EE"/>
    <w:rsid w:val="002152E9"/>
    <w:rsid w:val="00215B50"/>
    <w:rsid w:val="002200BD"/>
    <w:rsid w:val="0023195D"/>
    <w:rsid w:val="002337A2"/>
    <w:rsid w:val="002357CF"/>
    <w:rsid w:val="00235ACC"/>
    <w:rsid w:val="00236AA8"/>
    <w:rsid w:val="00240D7F"/>
    <w:rsid w:val="00240F1B"/>
    <w:rsid w:val="00241329"/>
    <w:rsid w:val="00243995"/>
    <w:rsid w:val="00250ACF"/>
    <w:rsid w:val="00251D25"/>
    <w:rsid w:val="00254A85"/>
    <w:rsid w:val="00256697"/>
    <w:rsid w:val="00266BAC"/>
    <w:rsid w:val="002800A4"/>
    <w:rsid w:val="002954C1"/>
    <w:rsid w:val="002A0433"/>
    <w:rsid w:val="002D044F"/>
    <w:rsid w:val="002D3DB5"/>
    <w:rsid w:val="002D4705"/>
    <w:rsid w:val="002D7C06"/>
    <w:rsid w:val="002E0EC9"/>
    <w:rsid w:val="002E31E5"/>
    <w:rsid w:val="002F221D"/>
    <w:rsid w:val="002F3AD5"/>
    <w:rsid w:val="002F6366"/>
    <w:rsid w:val="003040C3"/>
    <w:rsid w:val="003041E1"/>
    <w:rsid w:val="00311096"/>
    <w:rsid w:val="003126AB"/>
    <w:rsid w:val="0031448E"/>
    <w:rsid w:val="00315EF0"/>
    <w:rsid w:val="003217AE"/>
    <w:rsid w:val="00323E7D"/>
    <w:rsid w:val="003346F4"/>
    <w:rsid w:val="00336763"/>
    <w:rsid w:val="00345478"/>
    <w:rsid w:val="003621A2"/>
    <w:rsid w:val="00363304"/>
    <w:rsid w:val="00370C02"/>
    <w:rsid w:val="00371109"/>
    <w:rsid w:val="003758BA"/>
    <w:rsid w:val="003836F8"/>
    <w:rsid w:val="00384137"/>
    <w:rsid w:val="00390058"/>
    <w:rsid w:val="0039320C"/>
    <w:rsid w:val="00396F45"/>
    <w:rsid w:val="003A0572"/>
    <w:rsid w:val="003B2597"/>
    <w:rsid w:val="003B7B85"/>
    <w:rsid w:val="003C10A7"/>
    <w:rsid w:val="003C1BD0"/>
    <w:rsid w:val="003C3D24"/>
    <w:rsid w:val="003C4850"/>
    <w:rsid w:val="003C6577"/>
    <w:rsid w:val="003D2444"/>
    <w:rsid w:val="003E2058"/>
    <w:rsid w:val="003F14F8"/>
    <w:rsid w:val="003F53E8"/>
    <w:rsid w:val="003F6310"/>
    <w:rsid w:val="00404767"/>
    <w:rsid w:val="00405C5E"/>
    <w:rsid w:val="004073AE"/>
    <w:rsid w:val="00407E0C"/>
    <w:rsid w:val="00414ADC"/>
    <w:rsid w:val="00417444"/>
    <w:rsid w:val="00422B10"/>
    <w:rsid w:val="0042522F"/>
    <w:rsid w:val="00436BCF"/>
    <w:rsid w:val="00440FEC"/>
    <w:rsid w:val="0044459E"/>
    <w:rsid w:val="00444AEB"/>
    <w:rsid w:val="00460BA7"/>
    <w:rsid w:val="00461A2B"/>
    <w:rsid w:val="004658A7"/>
    <w:rsid w:val="00470612"/>
    <w:rsid w:val="00471B4A"/>
    <w:rsid w:val="00473CE3"/>
    <w:rsid w:val="00480453"/>
    <w:rsid w:val="00481C31"/>
    <w:rsid w:val="004859CD"/>
    <w:rsid w:val="004A0D07"/>
    <w:rsid w:val="004A3905"/>
    <w:rsid w:val="004A6A16"/>
    <w:rsid w:val="004B600D"/>
    <w:rsid w:val="004B6FC7"/>
    <w:rsid w:val="004C1ECE"/>
    <w:rsid w:val="004C3375"/>
    <w:rsid w:val="004C3503"/>
    <w:rsid w:val="004C63AF"/>
    <w:rsid w:val="004C6471"/>
    <w:rsid w:val="004D1F16"/>
    <w:rsid w:val="004D602D"/>
    <w:rsid w:val="004D6D1E"/>
    <w:rsid w:val="004E3835"/>
    <w:rsid w:val="004E4105"/>
    <w:rsid w:val="005016D4"/>
    <w:rsid w:val="0050434B"/>
    <w:rsid w:val="00504715"/>
    <w:rsid w:val="00513762"/>
    <w:rsid w:val="005215EF"/>
    <w:rsid w:val="0052613A"/>
    <w:rsid w:val="0053244D"/>
    <w:rsid w:val="005350B1"/>
    <w:rsid w:val="005643A0"/>
    <w:rsid w:val="00570845"/>
    <w:rsid w:val="00573E38"/>
    <w:rsid w:val="00576BA7"/>
    <w:rsid w:val="00577303"/>
    <w:rsid w:val="00584F3A"/>
    <w:rsid w:val="005850CE"/>
    <w:rsid w:val="005879A0"/>
    <w:rsid w:val="00592044"/>
    <w:rsid w:val="005933E6"/>
    <w:rsid w:val="00594F5A"/>
    <w:rsid w:val="00596C50"/>
    <w:rsid w:val="005A28EC"/>
    <w:rsid w:val="005B008F"/>
    <w:rsid w:val="005B430C"/>
    <w:rsid w:val="005C529C"/>
    <w:rsid w:val="005D3A30"/>
    <w:rsid w:val="005E53F6"/>
    <w:rsid w:val="005E76AD"/>
    <w:rsid w:val="005F5683"/>
    <w:rsid w:val="005F71E2"/>
    <w:rsid w:val="0060001F"/>
    <w:rsid w:val="00600BA0"/>
    <w:rsid w:val="00603BEC"/>
    <w:rsid w:val="00611E3D"/>
    <w:rsid w:val="006133F7"/>
    <w:rsid w:val="00613715"/>
    <w:rsid w:val="00615B64"/>
    <w:rsid w:val="00616EA2"/>
    <w:rsid w:val="00617579"/>
    <w:rsid w:val="006243D3"/>
    <w:rsid w:val="00624A81"/>
    <w:rsid w:val="00624E0B"/>
    <w:rsid w:val="0063109C"/>
    <w:rsid w:val="00634D7F"/>
    <w:rsid w:val="00644F6B"/>
    <w:rsid w:val="00651080"/>
    <w:rsid w:val="006535B7"/>
    <w:rsid w:val="006543E1"/>
    <w:rsid w:val="006632C4"/>
    <w:rsid w:val="00664704"/>
    <w:rsid w:val="00666D44"/>
    <w:rsid w:val="0067552D"/>
    <w:rsid w:val="006821B7"/>
    <w:rsid w:val="00682394"/>
    <w:rsid w:val="00691283"/>
    <w:rsid w:val="0069131F"/>
    <w:rsid w:val="00696C62"/>
    <w:rsid w:val="006A0A36"/>
    <w:rsid w:val="006A2439"/>
    <w:rsid w:val="006C50DF"/>
    <w:rsid w:val="006C51F4"/>
    <w:rsid w:val="006D39E7"/>
    <w:rsid w:val="006D49EE"/>
    <w:rsid w:val="006E3669"/>
    <w:rsid w:val="006E58D0"/>
    <w:rsid w:val="006E5B6A"/>
    <w:rsid w:val="006E7A6C"/>
    <w:rsid w:val="006F1F28"/>
    <w:rsid w:val="006F728E"/>
    <w:rsid w:val="006F7B1F"/>
    <w:rsid w:val="00703FD6"/>
    <w:rsid w:val="00704396"/>
    <w:rsid w:val="00712EAC"/>
    <w:rsid w:val="007215E1"/>
    <w:rsid w:val="00727719"/>
    <w:rsid w:val="00731CE4"/>
    <w:rsid w:val="007333B8"/>
    <w:rsid w:val="0073510B"/>
    <w:rsid w:val="0073679A"/>
    <w:rsid w:val="00743E78"/>
    <w:rsid w:val="00744C59"/>
    <w:rsid w:val="00744ECB"/>
    <w:rsid w:val="0075256D"/>
    <w:rsid w:val="00756791"/>
    <w:rsid w:val="00760A0B"/>
    <w:rsid w:val="00761293"/>
    <w:rsid w:val="0076727C"/>
    <w:rsid w:val="00771442"/>
    <w:rsid w:val="00781EA3"/>
    <w:rsid w:val="00782102"/>
    <w:rsid w:val="0078377A"/>
    <w:rsid w:val="00797E1A"/>
    <w:rsid w:val="007A050C"/>
    <w:rsid w:val="007C54B9"/>
    <w:rsid w:val="007C5637"/>
    <w:rsid w:val="007E3F08"/>
    <w:rsid w:val="007E7954"/>
    <w:rsid w:val="007F17B1"/>
    <w:rsid w:val="007F23C2"/>
    <w:rsid w:val="007F4ED8"/>
    <w:rsid w:val="008179FF"/>
    <w:rsid w:val="00826B4B"/>
    <w:rsid w:val="00831BAD"/>
    <w:rsid w:val="00835079"/>
    <w:rsid w:val="008357DD"/>
    <w:rsid w:val="00836670"/>
    <w:rsid w:val="00836B3A"/>
    <w:rsid w:val="008372F0"/>
    <w:rsid w:val="00843504"/>
    <w:rsid w:val="008511E4"/>
    <w:rsid w:val="00857653"/>
    <w:rsid w:val="00860BF7"/>
    <w:rsid w:val="008715EB"/>
    <w:rsid w:val="0088296E"/>
    <w:rsid w:val="00884838"/>
    <w:rsid w:val="00890F2F"/>
    <w:rsid w:val="008A1FFE"/>
    <w:rsid w:val="008B3807"/>
    <w:rsid w:val="008C1464"/>
    <w:rsid w:val="008C187D"/>
    <w:rsid w:val="008C3646"/>
    <w:rsid w:val="008D37CF"/>
    <w:rsid w:val="008D3D15"/>
    <w:rsid w:val="008D4C76"/>
    <w:rsid w:val="008D7203"/>
    <w:rsid w:val="008D7554"/>
    <w:rsid w:val="008E34B8"/>
    <w:rsid w:val="008E3CAB"/>
    <w:rsid w:val="008F725A"/>
    <w:rsid w:val="008F7C3B"/>
    <w:rsid w:val="00900E33"/>
    <w:rsid w:val="00901CC5"/>
    <w:rsid w:val="00902495"/>
    <w:rsid w:val="009032AE"/>
    <w:rsid w:val="0091486E"/>
    <w:rsid w:val="00915018"/>
    <w:rsid w:val="0092364E"/>
    <w:rsid w:val="00924D5C"/>
    <w:rsid w:val="00932D04"/>
    <w:rsid w:val="009350B8"/>
    <w:rsid w:val="009440C5"/>
    <w:rsid w:val="00951EC9"/>
    <w:rsid w:val="00952480"/>
    <w:rsid w:val="009530C8"/>
    <w:rsid w:val="009651C4"/>
    <w:rsid w:val="00980719"/>
    <w:rsid w:val="00985CB5"/>
    <w:rsid w:val="009865C8"/>
    <w:rsid w:val="009876C2"/>
    <w:rsid w:val="0099044D"/>
    <w:rsid w:val="009920D6"/>
    <w:rsid w:val="00993B43"/>
    <w:rsid w:val="00995466"/>
    <w:rsid w:val="009B0773"/>
    <w:rsid w:val="009B4F06"/>
    <w:rsid w:val="009B6546"/>
    <w:rsid w:val="009C5E85"/>
    <w:rsid w:val="009C6910"/>
    <w:rsid w:val="009D0DD3"/>
    <w:rsid w:val="009F3593"/>
    <w:rsid w:val="00A04D48"/>
    <w:rsid w:val="00A13498"/>
    <w:rsid w:val="00A14FA1"/>
    <w:rsid w:val="00A1520B"/>
    <w:rsid w:val="00A17393"/>
    <w:rsid w:val="00A23BC3"/>
    <w:rsid w:val="00A26412"/>
    <w:rsid w:val="00A269A0"/>
    <w:rsid w:val="00A304CF"/>
    <w:rsid w:val="00A3132A"/>
    <w:rsid w:val="00A34FB7"/>
    <w:rsid w:val="00A35A20"/>
    <w:rsid w:val="00A44A8A"/>
    <w:rsid w:val="00A45BF4"/>
    <w:rsid w:val="00A5610C"/>
    <w:rsid w:val="00A63042"/>
    <w:rsid w:val="00A714D7"/>
    <w:rsid w:val="00A71D9A"/>
    <w:rsid w:val="00A805DE"/>
    <w:rsid w:val="00A83A00"/>
    <w:rsid w:val="00A84908"/>
    <w:rsid w:val="00A849EA"/>
    <w:rsid w:val="00A9078C"/>
    <w:rsid w:val="00A94736"/>
    <w:rsid w:val="00A971DD"/>
    <w:rsid w:val="00A97842"/>
    <w:rsid w:val="00AA1AF2"/>
    <w:rsid w:val="00AA3073"/>
    <w:rsid w:val="00AC0C7F"/>
    <w:rsid w:val="00AC13C3"/>
    <w:rsid w:val="00AD02BC"/>
    <w:rsid w:val="00AD3CA8"/>
    <w:rsid w:val="00AD5B9F"/>
    <w:rsid w:val="00AD6E23"/>
    <w:rsid w:val="00AD70B2"/>
    <w:rsid w:val="00AD7B67"/>
    <w:rsid w:val="00AD7D09"/>
    <w:rsid w:val="00AE47EC"/>
    <w:rsid w:val="00AF1860"/>
    <w:rsid w:val="00AF34B8"/>
    <w:rsid w:val="00AF437B"/>
    <w:rsid w:val="00AF631C"/>
    <w:rsid w:val="00AF63E6"/>
    <w:rsid w:val="00B04113"/>
    <w:rsid w:val="00B07CC2"/>
    <w:rsid w:val="00B36E4D"/>
    <w:rsid w:val="00B4060F"/>
    <w:rsid w:val="00B45F62"/>
    <w:rsid w:val="00B50183"/>
    <w:rsid w:val="00B61EEA"/>
    <w:rsid w:val="00B65D0F"/>
    <w:rsid w:val="00B71957"/>
    <w:rsid w:val="00B7474F"/>
    <w:rsid w:val="00B74809"/>
    <w:rsid w:val="00B8218F"/>
    <w:rsid w:val="00B847A0"/>
    <w:rsid w:val="00B96C1F"/>
    <w:rsid w:val="00BA10B8"/>
    <w:rsid w:val="00BA21EF"/>
    <w:rsid w:val="00BA47A6"/>
    <w:rsid w:val="00BB0481"/>
    <w:rsid w:val="00BB08D2"/>
    <w:rsid w:val="00BB25A9"/>
    <w:rsid w:val="00BB7552"/>
    <w:rsid w:val="00BC6302"/>
    <w:rsid w:val="00BC7AD9"/>
    <w:rsid w:val="00BE43F6"/>
    <w:rsid w:val="00BE4766"/>
    <w:rsid w:val="00BF024B"/>
    <w:rsid w:val="00BF38C7"/>
    <w:rsid w:val="00BF4D42"/>
    <w:rsid w:val="00C03C7B"/>
    <w:rsid w:val="00C10528"/>
    <w:rsid w:val="00C10888"/>
    <w:rsid w:val="00C115DD"/>
    <w:rsid w:val="00C1348C"/>
    <w:rsid w:val="00C14734"/>
    <w:rsid w:val="00C234E0"/>
    <w:rsid w:val="00C267D9"/>
    <w:rsid w:val="00C26A2C"/>
    <w:rsid w:val="00C34782"/>
    <w:rsid w:val="00C40197"/>
    <w:rsid w:val="00C4236D"/>
    <w:rsid w:val="00C43C76"/>
    <w:rsid w:val="00C646D2"/>
    <w:rsid w:val="00C6480C"/>
    <w:rsid w:val="00C66D33"/>
    <w:rsid w:val="00C719BF"/>
    <w:rsid w:val="00C95D20"/>
    <w:rsid w:val="00CA0562"/>
    <w:rsid w:val="00CA38DB"/>
    <w:rsid w:val="00CA52A7"/>
    <w:rsid w:val="00CA6394"/>
    <w:rsid w:val="00CB11CD"/>
    <w:rsid w:val="00CB3391"/>
    <w:rsid w:val="00CB7C1C"/>
    <w:rsid w:val="00CC56F3"/>
    <w:rsid w:val="00CC6179"/>
    <w:rsid w:val="00CC64DF"/>
    <w:rsid w:val="00CD0053"/>
    <w:rsid w:val="00CD19C4"/>
    <w:rsid w:val="00CE0A80"/>
    <w:rsid w:val="00CE2DD1"/>
    <w:rsid w:val="00CE65A0"/>
    <w:rsid w:val="00CF13DB"/>
    <w:rsid w:val="00D0056E"/>
    <w:rsid w:val="00D04EDC"/>
    <w:rsid w:val="00D0658F"/>
    <w:rsid w:val="00D173DC"/>
    <w:rsid w:val="00D24288"/>
    <w:rsid w:val="00D365C2"/>
    <w:rsid w:val="00D412D2"/>
    <w:rsid w:val="00D43DA0"/>
    <w:rsid w:val="00D565DB"/>
    <w:rsid w:val="00D56E60"/>
    <w:rsid w:val="00D643BF"/>
    <w:rsid w:val="00D6734C"/>
    <w:rsid w:val="00D67CB3"/>
    <w:rsid w:val="00D7086C"/>
    <w:rsid w:val="00D90B59"/>
    <w:rsid w:val="00D90C0F"/>
    <w:rsid w:val="00D91636"/>
    <w:rsid w:val="00D922AB"/>
    <w:rsid w:val="00D93BC1"/>
    <w:rsid w:val="00D942EE"/>
    <w:rsid w:val="00DC087F"/>
    <w:rsid w:val="00DC7CDF"/>
    <w:rsid w:val="00DD23CB"/>
    <w:rsid w:val="00DD4CA4"/>
    <w:rsid w:val="00DD66CC"/>
    <w:rsid w:val="00DE2919"/>
    <w:rsid w:val="00DE538F"/>
    <w:rsid w:val="00DF693E"/>
    <w:rsid w:val="00DF723C"/>
    <w:rsid w:val="00E00305"/>
    <w:rsid w:val="00E11E1E"/>
    <w:rsid w:val="00E15AE1"/>
    <w:rsid w:val="00E16F44"/>
    <w:rsid w:val="00E21E12"/>
    <w:rsid w:val="00E2212A"/>
    <w:rsid w:val="00E345B1"/>
    <w:rsid w:val="00E36F34"/>
    <w:rsid w:val="00E37CC9"/>
    <w:rsid w:val="00E40C26"/>
    <w:rsid w:val="00E4430E"/>
    <w:rsid w:val="00E50814"/>
    <w:rsid w:val="00E5326B"/>
    <w:rsid w:val="00E53976"/>
    <w:rsid w:val="00E5780E"/>
    <w:rsid w:val="00E57E2B"/>
    <w:rsid w:val="00E61DE4"/>
    <w:rsid w:val="00E665B4"/>
    <w:rsid w:val="00E6706A"/>
    <w:rsid w:val="00E67926"/>
    <w:rsid w:val="00E71590"/>
    <w:rsid w:val="00E756A1"/>
    <w:rsid w:val="00E75850"/>
    <w:rsid w:val="00E828EB"/>
    <w:rsid w:val="00EA14C4"/>
    <w:rsid w:val="00EA3416"/>
    <w:rsid w:val="00EA36CD"/>
    <w:rsid w:val="00EB2529"/>
    <w:rsid w:val="00EB3521"/>
    <w:rsid w:val="00EB5074"/>
    <w:rsid w:val="00EB572A"/>
    <w:rsid w:val="00EB5A13"/>
    <w:rsid w:val="00EC387A"/>
    <w:rsid w:val="00EC5B0B"/>
    <w:rsid w:val="00EC7078"/>
    <w:rsid w:val="00ED0729"/>
    <w:rsid w:val="00ED149B"/>
    <w:rsid w:val="00ED5E81"/>
    <w:rsid w:val="00EE060B"/>
    <w:rsid w:val="00EE324D"/>
    <w:rsid w:val="00EE5109"/>
    <w:rsid w:val="00EE60C4"/>
    <w:rsid w:val="00EF1145"/>
    <w:rsid w:val="00EF1328"/>
    <w:rsid w:val="00EF5B9C"/>
    <w:rsid w:val="00EF5F91"/>
    <w:rsid w:val="00F1061B"/>
    <w:rsid w:val="00F1319B"/>
    <w:rsid w:val="00F20591"/>
    <w:rsid w:val="00F22D6F"/>
    <w:rsid w:val="00F25151"/>
    <w:rsid w:val="00F3145B"/>
    <w:rsid w:val="00F32508"/>
    <w:rsid w:val="00F44D0E"/>
    <w:rsid w:val="00F6126A"/>
    <w:rsid w:val="00F6242B"/>
    <w:rsid w:val="00F64FB8"/>
    <w:rsid w:val="00F65B35"/>
    <w:rsid w:val="00F73B57"/>
    <w:rsid w:val="00F74635"/>
    <w:rsid w:val="00F76CCB"/>
    <w:rsid w:val="00F81BF1"/>
    <w:rsid w:val="00F82D72"/>
    <w:rsid w:val="00F83E8E"/>
    <w:rsid w:val="00F85BDE"/>
    <w:rsid w:val="00F87AB1"/>
    <w:rsid w:val="00F97847"/>
    <w:rsid w:val="00FA0275"/>
    <w:rsid w:val="00FA0F9B"/>
    <w:rsid w:val="00FA1928"/>
    <w:rsid w:val="00FA517D"/>
    <w:rsid w:val="00FB3040"/>
    <w:rsid w:val="00FC1F1B"/>
    <w:rsid w:val="00FC462D"/>
    <w:rsid w:val="00FD059D"/>
    <w:rsid w:val="00FD1921"/>
    <w:rsid w:val="00FE587F"/>
    <w:rsid w:val="00FF7CA6"/>
    <w:rsid w:val="1CAFA02E"/>
    <w:rsid w:val="6B2E2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  <w14:docId w14:val="535A37FF"/>
  <w14:defaultImageDpi w14:val="300"/>
  <w15:docId w15:val="{29EF40CB-0013-4D71-9594-F28CABF3E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qFormat/>
    <w:pPr>
      <w:keepNext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Rubrik2">
    <w:name w:val="heading 2"/>
    <w:basedOn w:val="Normal"/>
    <w:next w:val="Normal"/>
    <w:qFormat/>
    <w:pPr>
      <w:keepNext/>
      <w:outlineLvl w:val="1"/>
    </w:pPr>
    <w:rPr>
      <w:rFonts w:ascii="Arial" w:hAnsi="Arial" w:cs="Arial"/>
      <w:b/>
      <w:bCs/>
      <w:iCs/>
      <w:szCs w:val="28"/>
    </w:rPr>
  </w:style>
  <w:style w:type="paragraph" w:styleId="Rubrik3">
    <w:name w:val="heading 3"/>
    <w:basedOn w:val="Normal"/>
    <w:next w:val="Normal"/>
    <w:qFormat/>
    <w:pPr>
      <w:keepNext/>
      <w:outlineLvl w:val="2"/>
    </w:pPr>
    <w:rPr>
      <w:rFonts w:ascii="Arial" w:hAnsi="Arial" w:cs="Arial"/>
      <w:bCs/>
      <w:szCs w:val="26"/>
    </w:rPr>
  </w:style>
  <w:style w:type="paragraph" w:styleId="Rubrik4">
    <w:name w:val="heading 4"/>
    <w:basedOn w:val="Normal"/>
    <w:next w:val="Normal"/>
    <w:qFormat/>
    <w:pPr>
      <w:keepNext/>
      <w:outlineLvl w:val="3"/>
    </w:pPr>
    <w:rPr>
      <w:rFonts w:ascii="Arial" w:hAnsi="Arial"/>
      <w:bCs/>
      <w:i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Brevhuvud">
    <w:name w:val="Brevhuvud"/>
    <w:basedOn w:val="Normal"/>
    <w:rPr>
      <w:rFonts w:ascii="Arial" w:hAnsi="Arial"/>
      <w:sz w:val="12"/>
    </w:rPr>
  </w:style>
  <w:style w:type="paragraph" w:styleId="Sidhuvud">
    <w:name w:val="header"/>
    <w:basedOn w:val="Normal"/>
    <w:pPr>
      <w:tabs>
        <w:tab w:val="center" w:pos="4320"/>
        <w:tab w:val="right" w:pos="8640"/>
      </w:tabs>
    </w:pPr>
  </w:style>
  <w:style w:type="paragraph" w:styleId="Sidfot">
    <w:name w:val="footer"/>
    <w:basedOn w:val="Normal"/>
    <w:pPr>
      <w:tabs>
        <w:tab w:val="center" w:pos="4320"/>
        <w:tab w:val="right" w:pos="8640"/>
      </w:tabs>
    </w:pPr>
  </w:style>
  <w:style w:type="character" w:styleId="Sidnummer">
    <w:name w:val="page number"/>
    <w:basedOn w:val="Standardstycketeckensnitt"/>
  </w:style>
  <w:style w:type="paragraph" w:styleId="Ballongtext">
    <w:name w:val="Balloon Text"/>
    <w:basedOn w:val="Normal"/>
    <w:link w:val="BallongtextChar"/>
    <w:rsid w:val="00EE324D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EE324D"/>
    <w:rPr>
      <w:rFonts w:ascii="Tahoma" w:hAnsi="Tahoma" w:cs="Tahoma"/>
      <w:sz w:val="16"/>
      <w:szCs w:val="16"/>
    </w:rPr>
  </w:style>
  <w:style w:type="table" w:styleId="Tabellrutnt">
    <w:name w:val="Table Grid"/>
    <w:basedOn w:val="Normaltabell"/>
    <w:rsid w:val="001206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basedOn w:val="Standardstycketeckensnitt"/>
    <w:rsid w:val="00092FF1"/>
    <w:rPr>
      <w:color w:val="0000FF" w:themeColor="hyperlink"/>
      <w:u w:val="single"/>
    </w:rPr>
  </w:style>
  <w:style w:type="paragraph" w:styleId="Normalwebb">
    <w:name w:val="Normal (Web)"/>
    <w:basedOn w:val="Normal"/>
    <w:uiPriority w:val="99"/>
    <w:unhideWhenUsed/>
    <w:rsid w:val="006133F7"/>
    <w:pPr>
      <w:spacing w:before="100" w:beforeAutospacing="1" w:after="100" w:afterAutospacing="1"/>
    </w:pPr>
  </w:style>
  <w:style w:type="paragraph" w:styleId="Brdtext">
    <w:name w:val="Body Text"/>
    <w:basedOn w:val="Normal"/>
    <w:link w:val="BrdtextChar"/>
    <w:rsid w:val="00F73B57"/>
    <w:pPr>
      <w:tabs>
        <w:tab w:val="left" w:pos="5670"/>
      </w:tabs>
      <w:ind w:right="-711"/>
    </w:pPr>
    <w:rPr>
      <w:rFonts w:ascii="Berling Roman" w:hAnsi="Berling Roman" w:cs="Arial"/>
      <w:szCs w:val="20"/>
    </w:rPr>
  </w:style>
  <w:style w:type="character" w:customStyle="1" w:styleId="BrdtextChar">
    <w:name w:val="Brödtext Char"/>
    <w:basedOn w:val="Standardstycketeckensnitt"/>
    <w:link w:val="Brdtext"/>
    <w:rsid w:val="00F73B57"/>
    <w:rPr>
      <w:rFonts w:ascii="Berling Roman" w:hAnsi="Berling Roman" w:cs="Arial"/>
      <w:sz w:val="24"/>
    </w:rPr>
  </w:style>
  <w:style w:type="paragraph" w:customStyle="1" w:styleId="paragraph">
    <w:name w:val="paragraph"/>
    <w:basedOn w:val="Normal"/>
    <w:rsid w:val="00E00305"/>
  </w:style>
  <w:style w:type="character" w:customStyle="1" w:styleId="normaltextrun1">
    <w:name w:val="normaltextrun1"/>
    <w:basedOn w:val="Standardstycketeckensnitt"/>
    <w:rsid w:val="00E00305"/>
  </w:style>
  <w:style w:type="character" w:customStyle="1" w:styleId="eop">
    <w:name w:val="eop"/>
    <w:basedOn w:val="Standardstycketeckensnitt"/>
    <w:rsid w:val="00E00305"/>
  </w:style>
  <w:style w:type="paragraph" w:styleId="Liststycke">
    <w:name w:val="List Paragraph"/>
    <w:basedOn w:val="Normal"/>
    <w:uiPriority w:val="72"/>
    <w:qFormat/>
    <w:rsid w:val="00256697"/>
    <w:pPr>
      <w:ind w:left="720"/>
      <w:contextualSpacing/>
    </w:pPr>
  </w:style>
  <w:style w:type="character" w:styleId="Olstomnmnande">
    <w:name w:val="Unresolved Mention"/>
    <w:basedOn w:val="Standardstycketeckensnitt"/>
    <w:uiPriority w:val="99"/>
    <w:semiHidden/>
    <w:unhideWhenUsed/>
    <w:rsid w:val="0048045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714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17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51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7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830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949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6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618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1075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7200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471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1017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4169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12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9205540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9446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35178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25645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94113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30014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76668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579186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413581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521764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99859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27217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eader" Target="header6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Worddokument\Mallar\LO-distriktet%20nya\2016%20Brevmall%20ny%20logga%20v&#228;nster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1eca80350fc4e77b7e08d1b2f082f5c xmlns="a3fd6bb3-fa2b-4d01-879d-375cc83a77cf">
      <Terms xmlns="http://schemas.microsoft.com/office/infopath/2007/PartnerControls">
        <TermInfo xmlns="http://schemas.microsoft.com/office/infopath/2007/PartnerControls">
          <TermName xmlns="http://schemas.microsoft.com/office/infopath/2007/PartnerControls">Småland och Blekinge</TermName>
          <TermId xmlns="http://schemas.microsoft.com/office/infopath/2007/PartnerControls">e4e8c5b8-9f80-446c-a150-635eb2812537</TermId>
        </TermInfo>
      </Terms>
    </c1eca80350fc4e77b7e08d1b2f082f5c>
    <b2d606e48b194eeebe79ec80d51b5d65 xmlns="a3fd6bb3-fa2b-4d01-879d-375cc83a77cf">
      <Terms xmlns="http://schemas.microsoft.com/office/infopath/2007/PartnerControls"/>
    </b2d606e48b194eeebe79ec80d51b5d65>
    <TaxKeywordTaxHTField xmlns="a3fd6bb3-fa2b-4d01-879d-375cc83a77cf">
      <Terms xmlns="http://schemas.microsoft.com/office/infopath/2007/PartnerControls"/>
    </TaxKeywordTaxHTField>
    <TaxCatchAll xmlns="a3fd6bb3-fa2b-4d01-879d-375cc83a77cf">
      <Value>1</Value>
    </TaxCatchAll>
    <h02a695b202e4d4f9322ca3e31e577c3 xmlns="a3fd6bb3-fa2b-4d01-879d-375cc83a77cf">
      <Terms xmlns="http://schemas.microsoft.com/office/infopath/2007/PartnerControls"/>
    </h02a695b202e4d4f9322ca3e31e577c3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LO Dokument" ma:contentTypeID="0x01010019CAF83CAE2775449C4319926C9F711400379D36B502CBE743B6B41AF969873615" ma:contentTypeVersion="4" ma:contentTypeDescription="" ma:contentTypeScope="" ma:versionID="96fd368d7913b25de0c1b9e2a2ccf87a">
  <xsd:schema xmlns:xsd="http://www.w3.org/2001/XMLSchema" xmlns:xs="http://www.w3.org/2001/XMLSchema" xmlns:p="http://schemas.microsoft.com/office/2006/metadata/properties" xmlns:ns2="a3fd6bb3-fa2b-4d01-879d-375cc83a77cf" targetNamespace="http://schemas.microsoft.com/office/2006/metadata/properties" ma:root="true" ma:fieldsID="d568d6c7d3ceff5b924ecde0ad321ce9" ns2:_="">
    <xsd:import namespace="a3fd6bb3-fa2b-4d01-879d-375cc83a77cf"/>
    <xsd:element name="properties">
      <xsd:complexType>
        <xsd:sequence>
          <xsd:element name="documentManagement">
            <xsd:complexType>
              <xsd:all>
                <xsd:element ref="ns2:h02a695b202e4d4f9322ca3e31e577c3" minOccurs="0"/>
                <xsd:element ref="ns2:TaxCatchAll" minOccurs="0"/>
                <xsd:element ref="ns2:TaxCatchAllLabel" minOccurs="0"/>
                <xsd:element ref="ns2:b2d606e48b194eeebe79ec80d51b5d65" minOccurs="0"/>
                <xsd:element ref="ns2:c1eca80350fc4e77b7e08d1b2f082f5c" minOccurs="0"/>
                <xsd:element ref="ns2:TaxKeywordTaxHTFiel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fd6bb3-fa2b-4d01-879d-375cc83a77cf" elementFormDefault="qualified">
    <xsd:import namespace="http://schemas.microsoft.com/office/2006/documentManagement/types"/>
    <xsd:import namespace="http://schemas.microsoft.com/office/infopath/2007/PartnerControls"/>
    <xsd:element name="h02a695b202e4d4f9322ca3e31e577c3" ma:index="8" nillable="true" ma:taxonomy="true" ma:internalName="h02a695b202e4d4f9322ca3e31e577c3" ma:taxonomyFieldName="LOInformationCategory" ma:displayName="Informationskategori" ma:fieldId="{102a695b-202e-4d4f-9322-ca3e31e577c3}" ma:sspId="2bff086d-41a8-4745-9178-e8212c6286bf" ma:termSetId="a5b2dc81-ea59-449d-8e24-62a1b937d6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description="" ma:hidden="true" ma:list="{f2e6fe00-974c-4840-910f-cbb7368e4dd2}" ma:internalName="TaxCatchAll" ma:showField="CatchAllData" ma:web="1e9ef54d-89a2-4de7-b9a6-c4b5ee3075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f2e6fe00-974c-4840-910f-cbb7368e4dd2}" ma:internalName="TaxCatchAllLabel" ma:readOnly="true" ma:showField="CatchAllDataLabel" ma:web="1e9ef54d-89a2-4de7-b9a6-c4b5ee3075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b2d606e48b194eeebe79ec80d51b5d65" ma:index="12" nillable="true" ma:taxonomy="true" ma:internalName="b2d606e48b194eeebe79ec80d51b5d65" ma:taxonomyFieldName="LOSubjectArea" ma:displayName="Sakområden" ma:fieldId="{b2d606e4-8b19-4eee-be79-ec80d51b5d65}" ma:taxonomyMulti="true" ma:sspId="2bff086d-41a8-4745-9178-e8212c6286bf" ma:termSetId="b0f7d562-c213-470b-abae-93f8b628868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1eca80350fc4e77b7e08d1b2f082f5c" ma:index="14" nillable="true" ma:taxonomy="true" ma:internalName="c1eca80350fc4e77b7e08d1b2f082f5c" ma:taxonomyFieldName="LOOrganisationUnit" ma:displayName="Organisation" ma:fieldId="{c1eca803-50fc-4e77-b7e0-8d1b2f082f5c}" ma:sspId="2bff086d-41a8-4745-9178-e8212c6286bf" ma:termSetId="b20497ff-6888-4d2d-b45e-99f0170c930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16" nillable="true" ma:taxonomy="true" ma:internalName="TaxKeywordTaxHTField" ma:taxonomyFieldName="TaxKeyword" ma:displayName="Företagsnyckelord" ma:fieldId="{23f27201-bee3-471e-b2e7-b64fd8b7ca38}" ma:taxonomyMulti="true" ma:sspId="2bff086d-41a8-4745-9178-e8212c6286bf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2bff086d-41a8-4745-9178-e8212c6286bf" ContentTypeId="0x01010019CAF83CAE2775449C4319926C9F7114" PreviousValue="false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933C18E-E8EE-4F29-8790-3BB1A8C85051}">
  <ds:schemaRefs>
    <ds:schemaRef ds:uri="http://schemas.microsoft.com/office/2006/metadata/properties"/>
    <ds:schemaRef ds:uri="http://schemas.microsoft.com/office/infopath/2007/PartnerControls"/>
    <ds:schemaRef ds:uri="a3fd6bb3-fa2b-4d01-879d-375cc83a77cf"/>
  </ds:schemaRefs>
</ds:datastoreItem>
</file>

<file path=customXml/itemProps2.xml><?xml version="1.0" encoding="utf-8"?>
<ds:datastoreItem xmlns:ds="http://schemas.openxmlformats.org/officeDocument/2006/customXml" ds:itemID="{3B211A12-AC25-407D-8262-CD7110AEFB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3fd6bb3-fa2b-4d01-879d-375cc83a77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79527C1-1BB6-4B22-9263-3E2C62C66EEB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B390ABB9-2F38-4A7A-BCF3-31D3CD32797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2016 Brevmall ny logga vänster</Template>
  <TotalTime>2</TotalTime>
  <Pages>1</Pages>
  <Words>350</Words>
  <Characters>1857</Characters>
  <Application>Microsoft Office Word</Application>
  <DocSecurity>0</DocSecurity>
  <Lines>15</Lines>
  <Paragraphs>4</Paragraphs>
  <ScaleCrop>false</ScaleCrop>
  <Company>LO</Company>
  <LinksUpToDate>false</LinksUpToDate>
  <CharactersWithSpaces>2203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ENHET/HANDLÄGGARE</dc:title>
  <dc:creator>Ingegerd Andersson</dc:creator>
  <cp:lastModifiedBy>Sandra Danielsson</cp:lastModifiedBy>
  <cp:revision>29</cp:revision>
  <cp:lastPrinted>2017-11-01T09:08:00Z</cp:lastPrinted>
  <dcterms:created xsi:type="dcterms:W3CDTF">2017-10-30T13:03:00Z</dcterms:created>
  <dcterms:modified xsi:type="dcterms:W3CDTF">2018-10-31T12:37:00Z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0x01010019CAF83CAE2775449C4319926C9F711400379D36B502CBE743B6B41AF969873615</vt:lpwstr>
  </property>
  <property fmtid="{D5CDD505-2E9C-101B-9397-08002B2CF9AE}" pid="3" name="TaxKeyword">
    <vt:lpwstr/>
  </property>
  <property fmtid="{D5CDD505-2E9C-101B-9397-08002B2CF9AE}" pid="4" name="LOSubjectArea">
    <vt:lpwstr/>
  </property>
  <property fmtid="{D5CDD505-2E9C-101B-9397-08002B2CF9AE}" pid="5" name="LOInformationCategory">
    <vt:lpwstr/>
  </property>
  <property fmtid="{D5CDD505-2E9C-101B-9397-08002B2CF9AE}" pid="6" name="LOOrganisationUnit">
    <vt:lpwstr>1;#Småland och Blekinge|e4e8c5b8-9f80-446c-a150-635eb2812537</vt:lpwstr>
  </property>
</Properties>
</file>